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AC841" w14:textId="77777777" w:rsidR="00592546" w:rsidRDefault="00592546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14:paraId="40FAC842" w14:textId="0D264D2B" w:rsidR="008F1D31" w:rsidRDefault="008F1D31" w:rsidP="00DC5407">
      <w:pPr>
        <w:tabs>
          <w:tab w:val="left" w:pos="2175"/>
        </w:tabs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Course Tutor:</w:t>
      </w:r>
      <w:r w:rsidR="00020DCD">
        <w:rPr>
          <w:rFonts w:cs="Arial"/>
          <w:b/>
          <w:bCs/>
          <w:sz w:val="24"/>
          <w:szCs w:val="24"/>
        </w:rPr>
        <w:t xml:space="preserve">  </w:t>
      </w:r>
      <w:r w:rsidR="00020DCD" w:rsidRPr="00020DCD">
        <w:rPr>
          <w:rFonts w:cs="Arial"/>
          <w:sz w:val="24"/>
          <w:szCs w:val="24"/>
        </w:rPr>
        <w:t>Andy Crabb</w:t>
      </w:r>
    </w:p>
    <w:p w14:paraId="4F6C1B47" w14:textId="77777777" w:rsidR="00950E7A" w:rsidRDefault="00950E7A" w:rsidP="00DC5407">
      <w:pPr>
        <w:tabs>
          <w:tab w:val="left" w:pos="2175"/>
        </w:tabs>
        <w:rPr>
          <w:rFonts w:cs="Arial"/>
          <w:sz w:val="24"/>
          <w:szCs w:val="24"/>
        </w:rPr>
      </w:pPr>
    </w:p>
    <w:p w14:paraId="75FFF437" w14:textId="17C80E57" w:rsidR="00950E7A" w:rsidRPr="00690E7D" w:rsidRDefault="00950E7A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  <w:proofErr w:type="spellStart"/>
      <w:r w:rsidRPr="00690E7D">
        <w:rPr>
          <w:rFonts w:cs="Arial"/>
          <w:b/>
          <w:bCs/>
          <w:sz w:val="24"/>
          <w:szCs w:val="24"/>
        </w:rPr>
        <w:t>Biog</w:t>
      </w:r>
      <w:proofErr w:type="spellEnd"/>
      <w:r w:rsidRPr="00690E7D">
        <w:rPr>
          <w:rFonts w:cs="Arial"/>
          <w:b/>
          <w:bCs/>
          <w:sz w:val="24"/>
          <w:szCs w:val="24"/>
        </w:rPr>
        <w:t>:</w:t>
      </w:r>
      <w:r>
        <w:rPr>
          <w:rFonts w:cs="Arial"/>
          <w:sz w:val="24"/>
          <w:szCs w:val="24"/>
        </w:rPr>
        <w:t xml:space="preserve">  </w:t>
      </w:r>
      <w:r w:rsidR="00FC679D" w:rsidRPr="00690E7D">
        <w:rPr>
          <w:rFonts w:cs="Arial"/>
          <w:sz w:val="24"/>
          <w:szCs w:val="24"/>
        </w:rPr>
        <w:t xml:space="preserve">Andy has </w:t>
      </w:r>
      <w:r w:rsidR="00690E7D" w:rsidRPr="00690E7D">
        <w:rPr>
          <w:rFonts w:cs="Arial"/>
          <w:sz w:val="24"/>
          <w:szCs w:val="24"/>
        </w:rPr>
        <w:t xml:space="preserve">extensive and </w:t>
      </w:r>
      <w:r w:rsidR="00FC679D" w:rsidRPr="00690E7D">
        <w:rPr>
          <w:sz w:val="24"/>
          <w:szCs w:val="24"/>
        </w:rPr>
        <w:t>unique professional experience, including filming with David Attenborough's BBC underwater team.  He is an expert in this field</w:t>
      </w:r>
      <w:r w:rsidR="00690E7D" w:rsidRPr="00690E7D">
        <w:rPr>
          <w:sz w:val="24"/>
          <w:szCs w:val="24"/>
        </w:rPr>
        <w:t>.</w:t>
      </w:r>
    </w:p>
    <w:p w14:paraId="40FAC843" w14:textId="77777777" w:rsidR="008F1D31" w:rsidRDefault="008F1D31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14:paraId="40FAC847" w14:textId="1C0CC97F" w:rsidR="00592546" w:rsidRDefault="00592546" w:rsidP="00592546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  <w:r w:rsidRPr="00592546">
        <w:rPr>
          <w:rFonts w:cs="Arial"/>
          <w:b/>
          <w:bCs/>
          <w:sz w:val="24"/>
          <w:szCs w:val="24"/>
        </w:rPr>
        <w:t xml:space="preserve">DURATION: </w:t>
      </w:r>
      <w:r>
        <w:rPr>
          <w:rFonts w:cs="Arial"/>
          <w:b/>
          <w:bCs/>
          <w:sz w:val="24"/>
          <w:szCs w:val="24"/>
        </w:rPr>
        <w:t xml:space="preserve"> </w:t>
      </w:r>
      <w:r w:rsidR="00B95536">
        <w:rPr>
          <w:rFonts w:cs="Arial"/>
          <w:b/>
          <w:bCs/>
          <w:sz w:val="24"/>
          <w:szCs w:val="24"/>
        </w:rPr>
        <w:t xml:space="preserve"> </w:t>
      </w:r>
      <w:r w:rsidR="00B95536" w:rsidRPr="00B95536">
        <w:rPr>
          <w:rFonts w:cs="Arial"/>
          <w:sz w:val="24"/>
          <w:szCs w:val="24"/>
        </w:rPr>
        <w:t>2 hours via Zoom</w:t>
      </w:r>
    </w:p>
    <w:p w14:paraId="40FAC848" w14:textId="77777777" w:rsidR="00460F96" w:rsidRDefault="00460F96" w:rsidP="00592546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14:paraId="40FAC849" w14:textId="77777777" w:rsidR="00460F96" w:rsidRDefault="00460F96" w:rsidP="00592546">
      <w:pPr>
        <w:tabs>
          <w:tab w:val="left" w:pos="2175"/>
        </w:tabs>
      </w:pPr>
      <w:r>
        <w:rPr>
          <w:rFonts w:cs="Arial"/>
          <w:b/>
          <w:bCs/>
          <w:sz w:val="24"/>
          <w:szCs w:val="24"/>
        </w:rPr>
        <w:t>Course Content:</w:t>
      </w:r>
    </w:p>
    <w:p w14:paraId="40FAC84A" w14:textId="77777777" w:rsidR="00592546" w:rsidRDefault="00592546" w:rsidP="00592546">
      <w:pPr>
        <w:tabs>
          <w:tab w:val="left" w:pos="2175"/>
        </w:tabs>
      </w:pPr>
    </w:p>
    <w:p w14:paraId="5E55EECF" w14:textId="77777777" w:rsidR="001455C7" w:rsidRPr="001455C7" w:rsidRDefault="001455C7" w:rsidP="001455C7">
      <w:pPr>
        <w:ind w:right="317"/>
        <w:rPr>
          <w:sz w:val="24"/>
          <w:szCs w:val="24"/>
        </w:rPr>
      </w:pPr>
      <w:r w:rsidRPr="001455C7">
        <w:rPr>
          <w:sz w:val="24"/>
          <w:szCs w:val="24"/>
        </w:rPr>
        <w:t xml:space="preserve">Special Effects for Film and Photography will help learners to make their filming techniques more varied and interesting, offering the opportunity to create unique portfolios and access new markets. </w:t>
      </w:r>
    </w:p>
    <w:p w14:paraId="21B770C4" w14:textId="77777777" w:rsidR="001455C7" w:rsidRPr="001455C7" w:rsidRDefault="001455C7" w:rsidP="001455C7">
      <w:pPr>
        <w:ind w:right="317"/>
        <w:rPr>
          <w:sz w:val="24"/>
          <w:szCs w:val="24"/>
        </w:rPr>
      </w:pPr>
    </w:p>
    <w:p w14:paraId="40FAC84C" w14:textId="156DC275" w:rsidR="00D23414" w:rsidRPr="001455C7" w:rsidRDefault="001455C7" w:rsidP="001455C7">
      <w:pPr>
        <w:rPr>
          <w:sz w:val="24"/>
          <w:szCs w:val="24"/>
        </w:rPr>
      </w:pPr>
      <w:r w:rsidRPr="001455C7">
        <w:rPr>
          <w:sz w:val="24"/>
          <w:szCs w:val="24"/>
        </w:rPr>
        <w:t xml:space="preserve">The 2-hour course will cover the use of green screen technology to enable choice of </w:t>
      </w:r>
      <w:proofErr w:type="gramStart"/>
      <w:r w:rsidRPr="001455C7">
        <w:rPr>
          <w:sz w:val="24"/>
          <w:szCs w:val="24"/>
        </w:rPr>
        <w:t>replacement  backgrounds</w:t>
      </w:r>
      <w:proofErr w:type="gramEnd"/>
      <w:r w:rsidRPr="001455C7">
        <w:rPr>
          <w:sz w:val="24"/>
          <w:szCs w:val="24"/>
        </w:rPr>
        <w:t>, as well as a variety of simple but effective digital techniques</w:t>
      </w:r>
    </w:p>
    <w:sectPr w:rsidR="00D23414" w:rsidRPr="001455C7" w:rsidSect="005972A4">
      <w:headerReference w:type="default" r:id="rId7"/>
      <w:footerReference w:type="default" r:id="rId8"/>
      <w:pgSz w:w="11906" w:h="16838"/>
      <w:pgMar w:top="2521" w:right="707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AFBCA" w14:textId="77777777" w:rsidR="00AF447B" w:rsidRDefault="00AF447B" w:rsidP="005972A4">
      <w:r>
        <w:separator/>
      </w:r>
    </w:p>
  </w:endnote>
  <w:endnote w:type="continuationSeparator" w:id="0">
    <w:p w14:paraId="158FD15D" w14:textId="77777777" w:rsidR="00AF447B" w:rsidRDefault="00AF447B" w:rsidP="00597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haroni">
    <w:altName w:val="Times New Roman"/>
    <w:charset w:val="B1"/>
    <w:family w:val="auto"/>
    <w:pitch w:val="variable"/>
    <w:sig w:usb0="00000000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AC857" w14:textId="77777777" w:rsidR="00E6526D" w:rsidRDefault="00E6526D">
    <w:pPr>
      <w:pStyle w:val="Footer"/>
    </w:pPr>
  </w:p>
  <w:p w14:paraId="40FAC858" w14:textId="77777777" w:rsidR="002B1549" w:rsidRPr="00E97F12" w:rsidRDefault="002B1549" w:rsidP="00E97F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77383" w14:textId="77777777" w:rsidR="00AF447B" w:rsidRDefault="00AF447B" w:rsidP="005972A4">
      <w:r>
        <w:separator/>
      </w:r>
    </w:p>
  </w:footnote>
  <w:footnote w:type="continuationSeparator" w:id="0">
    <w:p w14:paraId="1062AF44" w14:textId="77777777" w:rsidR="00AF447B" w:rsidRDefault="00AF447B" w:rsidP="00597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AC851" w14:textId="77777777" w:rsidR="005972A4" w:rsidRDefault="005972A4" w:rsidP="005972A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40FAC859" wp14:editId="40FAC85A">
          <wp:simplePos x="0" y="0"/>
          <wp:positionH relativeFrom="margin">
            <wp:posOffset>5508625</wp:posOffset>
          </wp:positionH>
          <wp:positionV relativeFrom="margin">
            <wp:posOffset>-1009650</wp:posOffset>
          </wp:positionV>
          <wp:extent cx="1108710" cy="835025"/>
          <wp:effectExtent l="0" t="0" r="0" b="317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J Training Logo Scotl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0FAC852" w14:textId="77777777" w:rsidR="005972A4" w:rsidRDefault="005972A4">
    <w:pPr>
      <w:pStyle w:val="Header"/>
    </w:pPr>
  </w:p>
  <w:p w14:paraId="40FAC853" w14:textId="235B76A4" w:rsidR="005972A4" w:rsidRPr="005972A4" w:rsidRDefault="00012415">
    <w:pPr>
      <w:pStyle w:val="Header"/>
      <w:rPr>
        <w:rFonts w:cs="Aharoni"/>
        <w:b/>
        <w:color w:val="4F81BD" w:themeColor="accent1"/>
        <w:sz w:val="40"/>
        <w:szCs w:val="40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</w:pPr>
    <w:r>
      <w:rPr>
        <w:rFonts w:cs="Aharoni"/>
        <w:b/>
        <w:color w:val="4F81BD" w:themeColor="accent1"/>
        <w:sz w:val="40"/>
        <w:szCs w:val="40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  <w:t>Special Effects for Film and Photography</w:t>
    </w:r>
  </w:p>
  <w:p w14:paraId="40FAC854" w14:textId="77777777" w:rsidR="005972A4" w:rsidRDefault="005972A4" w:rsidP="005972A4">
    <w:pPr>
      <w:pStyle w:val="Header"/>
    </w:pPr>
  </w:p>
  <w:p w14:paraId="40FAC855" w14:textId="77777777" w:rsidR="001E66F1" w:rsidRDefault="001E66F1" w:rsidP="005972A4">
    <w:pPr>
      <w:pStyle w:val="Header"/>
    </w:pPr>
  </w:p>
  <w:p w14:paraId="40FAC856" w14:textId="77777777" w:rsidR="001E66F1" w:rsidRDefault="004E4798" w:rsidP="00E6526D">
    <w:pPr>
      <w:pStyle w:val="Header"/>
    </w:pPr>
    <w:r>
      <w:rPr>
        <w:rFonts w:cs="Aharoni"/>
        <w:b/>
        <w:color w:val="4F81BD" w:themeColor="accent1"/>
        <w:sz w:val="32"/>
        <w:szCs w:val="32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  <w:t>Course outline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130EB"/>
    <w:multiLevelType w:val="hybridMultilevel"/>
    <w:tmpl w:val="B59E20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627C3"/>
    <w:multiLevelType w:val="hybridMultilevel"/>
    <w:tmpl w:val="39D4F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8565F8"/>
    <w:multiLevelType w:val="hybridMultilevel"/>
    <w:tmpl w:val="7698240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6510BF"/>
    <w:multiLevelType w:val="hybridMultilevel"/>
    <w:tmpl w:val="66205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3D5300"/>
    <w:multiLevelType w:val="hybridMultilevel"/>
    <w:tmpl w:val="E4AA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B60CB"/>
    <w:multiLevelType w:val="hybridMultilevel"/>
    <w:tmpl w:val="138C6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D46F91"/>
    <w:multiLevelType w:val="hybridMultilevel"/>
    <w:tmpl w:val="BF84D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681783">
    <w:abstractNumId w:val="0"/>
  </w:num>
  <w:num w:numId="2" w16cid:durableId="515778812">
    <w:abstractNumId w:val="4"/>
  </w:num>
  <w:num w:numId="3" w16cid:durableId="209193945">
    <w:abstractNumId w:val="3"/>
  </w:num>
  <w:num w:numId="4" w16cid:durableId="1594632505">
    <w:abstractNumId w:val="6"/>
  </w:num>
  <w:num w:numId="5" w16cid:durableId="694502912">
    <w:abstractNumId w:val="1"/>
  </w:num>
  <w:num w:numId="6" w16cid:durableId="482233455">
    <w:abstractNumId w:val="4"/>
  </w:num>
  <w:num w:numId="7" w16cid:durableId="1266032768">
    <w:abstractNumId w:val="5"/>
  </w:num>
  <w:num w:numId="8" w16cid:durableId="12260655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1416"/>
    <w:rsid w:val="00012415"/>
    <w:rsid w:val="00020DCD"/>
    <w:rsid w:val="000245A3"/>
    <w:rsid w:val="000517B6"/>
    <w:rsid w:val="000769C9"/>
    <w:rsid w:val="000B70C6"/>
    <w:rsid w:val="000E0B95"/>
    <w:rsid w:val="00132607"/>
    <w:rsid w:val="001455C7"/>
    <w:rsid w:val="001701D5"/>
    <w:rsid w:val="001E66F1"/>
    <w:rsid w:val="001F1040"/>
    <w:rsid w:val="00226045"/>
    <w:rsid w:val="00234682"/>
    <w:rsid w:val="002504C9"/>
    <w:rsid w:val="00255476"/>
    <w:rsid w:val="002B1549"/>
    <w:rsid w:val="002B31B3"/>
    <w:rsid w:val="002D719C"/>
    <w:rsid w:val="003032E5"/>
    <w:rsid w:val="00305858"/>
    <w:rsid w:val="00336F01"/>
    <w:rsid w:val="0034126B"/>
    <w:rsid w:val="003741AE"/>
    <w:rsid w:val="00460F96"/>
    <w:rsid w:val="004A213D"/>
    <w:rsid w:val="004E4798"/>
    <w:rsid w:val="00503A17"/>
    <w:rsid w:val="00507896"/>
    <w:rsid w:val="0054037A"/>
    <w:rsid w:val="00566EE9"/>
    <w:rsid w:val="00592546"/>
    <w:rsid w:val="005972A4"/>
    <w:rsid w:val="006260CD"/>
    <w:rsid w:val="006476FC"/>
    <w:rsid w:val="006535B3"/>
    <w:rsid w:val="006721B3"/>
    <w:rsid w:val="00690E7D"/>
    <w:rsid w:val="006C1CD7"/>
    <w:rsid w:val="006F0F11"/>
    <w:rsid w:val="007045FC"/>
    <w:rsid w:val="00712486"/>
    <w:rsid w:val="007160BE"/>
    <w:rsid w:val="0072788D"/>
    <w:rsid w:val="007454F0"/>
    <w:rsid w:val="00790450"/>
    <w:rsid w:val="007A0251"/>
    <w:rsid w:val="007B620A"/>
    <w:rsid w:val="007C4BFC"/>
    <w:rsid w:val="007C7CA9"/>
    <w:rsid w:val="007F0B1E"/>
    <w:rsid w:val="00851F81"/>
    <w:rsid w:val="008651FC"/>
    <w:rsid w:val="00881AEA"/>
    <w:rsid w:val="008B6C3A"/>
    <w:rsid w:val="008F1D31"/>
    <w:rsid w:val="008F5AD9"/>
    <w:rsid w:val="00932812"/>
    <w:rsid w:val="00950E7A"/>
    <w:rsid w:val="00984631"/>
    <w:rsid w:val="009A1F00"/>
    <w:rsid w:val="009A4B7E"/>
    <w:rsid w:val="00AF447B"/>
    <w:rsid w:val="00AF59C0"/>
    <w:rsid w:val="00B86A95"/>
    <w:rsid w:val="00B95536"/>
    <w:rsid w:val="00BD7B9D"/>
    <w:rsid w:val="00C27FA4"/>
    <w:rsid w:val="00C55452"/>
    <w:rsid w:val="00C6054B"/>
    <w:rsid w:val="00C70CED"/>
    <w:rsid w:val="00C81213"/>
    <w:rsid w:val="00C81416"/>
    <w:rsid w:val="00C82253"/>
    <w:rsid w:val="00C96411"/>
    <w:rsid w:val="00CA4C11"/>
    <w:rsid w:val="00D23414"/>
    <w:rsid w:val="00D25FB0"/>
    <w:rsid w:val="00D42618"/>
    <w:rsid w:val="00D46FC3"/>
    <w:rsid w:val="00DC5407"/>
    <w:rsid w:val="00DE06A7"/>
    <w:rsid w:val="00DE5442"/>
    <w:rsid w:val="00E05C2A"/>
    <w:rsid w:val="00E07C50"/>
    <w:rsid w:val="00E6526D"/>
    <w:rsid w:val="00E97F12"/>
    <w:rsid w:val="00EC3A1E"/>
    <w:rsid w:val="00EF016E"/>
    <w:rsid w:val="00EF7EE3"/>
    <w:rsid w:val="00F16BA4"/>
    <w:rsid w:val="00FB388E"/>
    <w:rsid w:val="00FC679D"/>
    <w:rsid w:val="00FF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AC841"/>
  <w15:docId w15:val="{0C0CCCDE-546E-4F08-9A01-37ED2CBEA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AEA"/>
    <w:pPr>
      <w:spacing w:after="0" w:line="240" w:lineRule="auto"/>
    </w:pPr>
  </w:style>
  <w:style w:type="paragraph" w:styleId="Heading3">
    <w:name w:val="heading 3"/>
    <w:basedOn w:val="Normal"/>
    <w:next w:val="Normal"/>
    <w:link w:val="Heading3Char"/>
    <w:qFormat/>
    <w:rsid w:val="00DE5442"/>
    <w:pPr>
      <w:keepNext/>
      <w:outlineLvl w:val="2"/>
    </w:pPr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72A4"/>
  </w:style>
  <w:style w:type="paragraph" w:styleId="Footer">
    <w:name w:val="footer"/>
    <w:basedOn w:val="Normal"/>
    <w:link w:val="Foot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72A4"/>
  </w:style>
  <w:style w:type="paragraph" w:styleId="BalloonText">
    <w:name w:val="Balloon Text"/>
    <w:basedOn w:val="Normal"/>
    <w:link w:val="BalloonTextChar"/>
    <w:uiPriority w:val="99"/>
    <w:semiHidden/>
    <w:unhideWhenUsed/>
    <w:rsid w:val="005972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2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4F0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DE5442"/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paragraph" w:styleId="BodyText">
    <w:name w:val="Body Text"/>
    <w:basedOn w:val="Normal"/>
    <w:link w:val="BodyTextChar"/>
    <w:rsid w:val="00DE5442"/>
    <w:pPr>
      <w:spacing w:after="120"/>
    </w:pPr>
    <w:rPr>
      <w:rFonts w:ascii="Arial" w:eastAsia="Times New Roman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E5442"/>
    <w:rPr>
      <w:rFonts w:ascii="Arial" w:eastAsia="Times New Roman" w:hAnsi="Arial" w:cs="Arial"/>
      <w:sz w:val="24"/>
      <w:szCs w:val="24"/>
    </w:rPr>
  </w:style>
  <w:style w:type="paragraph" w:customStyle="1" w:styleId="default">
    <w:name w:val="default"/>
    <w:basedOn w:val="Normal"/>
    <w:rsid w:val="00DE5442"/>
    <w:pPr>
      <w:spacing w:after="24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F1040"/>
    <w:pPr>
      <w:ind w:left="720"/>
      <w:contextualSpacing/>
    </w:pPr>
  </w:style>
  <w:style w:type="paragraph" w:customStyle="1" w:styleId="Standard">
    <w:name w:val="Standard"/>
    <w:rsid w:val="00881A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DC540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4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anma\Documents\Funded%20Course%20Outlines\Course%20Outline%20Fund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Course Outline Funded</Template>
  <TotalTime>3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Macdonald</dc:creator>
  <cp:lastModifiedBy>Joan Macdonald</cp:lastModifiedBy>
  <cp:revision>7</cp:revision>
  <cp:lastPrinted>2022-05-11T13:29:00Z</cp:lastPrinted>
  <dcterms:created xsi:type="dcterms:W3CDTF">2023-11-22T15:30:00Z</dcterms:created>
  <dcterms:modified xsi:type="dcterms:W3CDTF">2023-11-22T15:33:00Z</dcterms:modified>
</cp:coreProperties>
</file>